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CD0" w:rsidRDefault="00B84CD0" w:rsidP="007040E0">
      <w:pPr>
        <w:jc w:val="center"/>
      </w:pPr>
      <w:r>
        <w:t>GE Seminar #3 Worksheet</w:t>
      </w:r>
    </w:p>
    <w:p w:rsidR="00B84CD0" w:rsidRDefault="00B84CD0" w:rsidP="007040E0">
      <w:pPr>
        <w:jc w:val="center"/>
      </w:pPr>
      <w:r>
        <w:t>Assessing students’ critical reading in GE Courses</w:t>
      </w:r>
    </w:p>
    <w:p w:rsidR="00B84CD0" w:rsidRDefault="00B84CD0" w:rsidP="007040E0">
      <w:pPr>
        <w:jc w:val="center"/>
      </w:pPr>
    </w:p>
    <w:p w:rsidR="00B84CD0" w:rsidRDefault="00B84CD0" w:rsidP="007040E0">
      <w:pPr>
        <w:rPr>
          <w:rFonts w:cs="Times New Roman"/>
        </w:rPr>
      </w:pPr>
    </w:p>
    <w:p w:rsidR="00B84CD0" w:rsidRDefault="00B84CD0" w:rsidP="007040E0">
      <w:r>
        <w:t xml:space="preserve">Instructor: </w:t>
      </w:r>
    </w:p>
    <w:p w:rsidR="00B84CD0" w:rsidRDefault="00B84CD0" w:rsidP="007040E0"/>
    <w:p w:rsidR="00B84CD0" w:rsidRDefault="00B84CD0" w:rsidP="007040E0"/>
    <w:p w:rsidR="00B84CD0" w:rsidRDefault="00B84CD0" w:rsidP="007040E0">
      <w:r>
        <w:t>GE Course:</w:t>
      </w:r>
    </w:p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>
      <w:r>
        <w:t xml:space="preserve">Number of students assessed: </w:t>
      </w:r>
    </w:p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>
      <w:r>
        <w:t>Brief description of reading assigned:</w:t>
      </w:r>
    </w:p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>
      <w:r>
        <w:t>Questions students answered:</w:t>
      </w:r>
    </w:p>
    <w:p w:rsidR="00B84CD0" w:rsidRDefault="00B84CD0" w:rsidP="007040E0"/>
    <w:p w:rsidR="00B84CD0" w:rsidRDefault="00B84CD0" w:rsidP="007040E0">
      <w:r>
        <w:t>1.</w:t>
      </w:r>
    </w:p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>
      <w:r>
        <w:t xml:space="preserve">2. </w:t>
      </w:r>
    </w:p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>
      <w:r>
        <w:t>Criteria for “proficient” answers (In other words, what “counted “ as evidence that the student was able to think critically about the reading you assigned?):</w:t>
      </w:r>
    </w:p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>
      <w:r>
        <w:t>Percentage of students “proficient” on this assignment:</w:t>
      </w:r>
    </w:p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/>
    <w:p w:rsidR="00B84CD0" w:rsidRDefault="00B84CD0" w:rsidP="007040E0"/>
    <w:p w:rsidR="00B84CD0" w:rsidRPr="00100040" w:rsidRDefault="00B84CD0" w:rsidP="007040E0">
      <w:pPr>
        <w:rPr>
          <w:rFonts w:cs="Times New Roman"/>
        </w:rPr>
      </w:pPr>
      <w:r>
        <w:t>Observations, thoughts, questions, insights about students’ ability to read critically in your course:</w:t>
      </w:r>
    </w:p>
    <w:p w:rsidR="00B84CD0" w:rsidRDefault="00B84CD0" w:rsidP="007040E0">
      <w:pPr>
        <w:rPr>
          <w:rFonts w:cs="Times New Roman"/>
          <w:u w:val="single"/>
        </w:rPr>
      </w:pPr>
    </w:p>
    <w:p w:rsidR="00B84CD0" w:rsidRDefault="00B84CD0">
      <w:pPr>
        <w:rPr>
          <w:rFonts w:cs="Times New Roman"/>
        </w:rPr>
      </w:pPr>
    </w:p>
    <w:sectPr w:rsidR="00B84CD0" w:rsidSect="007217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 (Founder Extended)">
    <w:altName w:val="Arial Unicode MS"/>
    <w:panose1 w:val="00000000000000000000"/>
    <w:charset w:val="86"/>
    <w:family w:val="script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0E0"/>
    <w:rsid w:val="00100040"/>
    <w:rsid w:val="00432171"/>
    <w:rsid w:val="007040E0"/>
    <w:rsid w:val="00721749"/>
    <w:rsid w:val="008928E6"/>
    <w:rsid w:val="00A9071D"/>
    <w:rsid w:val="00B77B02"/>
    <w:rsid w:val="00B84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0E0"/>
    <w:rPr>
      <w:rFonts w:ascii="Georgia" w:eastAsia="Simsun (Founder Extended)" w:hAnsi="Georgia" w:cs="Georgia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83</Words>
  <Characters>474</Characters>
  <Application>Microsoft Office Outlook</Application>
  <DocSecurity>0</DocSecurity>
  <Lines>0</Lines>
  <Paragraphs>0</Paragraphs>
  <ScaleCrop>false</ScaleCrop>
  <Company>Los Medanos College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 Seminar #3 Worksheet</dc:title>
  <dc:subject/>
  <dc:creator>Joe</dc:creator>
  <cp:keywords/>
  <dc:description/>
  <cp:lastModifiedBy>Information Technology</cp:lastModifiedBy>
  <cp:revision>2</cp:revision>
  <dcterms:created xsi:type="dcterms:W3CDTF">2008-10-09T23:47:00Z</dcterms:created>
  <dcterms:modified xsi:type="dcterms:W3CDTF">2008-10-09T23:47:00Z</dcterms:modified>
</cp:coreProperties>
</file>