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719" w:rsidRDefault="00767719" w:rsidP="003A7857">
      <w:pPr>
        <w:spacing w:after="0" w:line="240" w:lineRule="auto"/>
        <w:ind w:left="2160" w:firstLine="720"/>
      </w:pPr>
      <w:r>
        <w:t>Minutes of the Los Medanos College</w:t>
      </w:r>
    </w:p>
    <w:p w:rsidR="00767719" w:rsidRDefault="00767719" w:rsidP="003A7857">
      <w:pPr>
        <w:spacing w:after="0" w:line="240" w:lineRule="auto"/>
        <w:ind w:left="2880" w:firstLine="720"/>
      </w:pPr>
      <w:r>
        <w:t>Associated Students</w:t>
      </w:r>
    </w:p>
    <w:p w:rsidR="00767719" w:rsidRDefault="00767719" w:rsidP="003A7857">
      <w:pPr>
        <w:spacing w:after="0" w:line="240" w:lineRule="auto"/>
        <w:ind w:left="2880" w:firstLine="720"/>
      </w:pPr>
    </w:p>
    <w:p w:rsidR="00767719" w:rsidRDefault="00767719" w:rsidP="003A7857">
      <w:pPr>
        <w:spacing w:after="0" w:line="240" w:lineRule="auto"/>
        <w:ind w:left="2880" w:firstLine="720"/>
      </w:pPr>
      <w:r>
        <w:t xml:space="preserve"> </w:t>
      </w:r>
      <w:r>
        <w:rPr>
          <w:b/>
          <w:u w:val="single"/>
        </w:rPr>
        <w:t>Senate Meeting</w:t>
      </w:r>
    </w:p>
    <w:p w:rsidR="00767719" w:rsidRDefault="00767719" w:rsidP="003A7857">
      <w:pPr>
        <w:spacing w:after="0" w:line="240" w:lineRule="auto"/>
        <w:rPr>
          <w:u w:val="single"/>
        </w:rPr>
      </w:pPr>
    </w:p>
    <w:p w:rsidR="00767719" w:rsidRDefault="00767719" w:rsidP="003A7857">
      <w:pPr>
        <w:spacing w:after="0" w:line="240" w:lineRule="auto"/>
      </w:pPr>
      <w:r>
        <w:t>Date:</w:t>
      </w:r>
      <w:r>
        <w:tab/>
      </w:r>
      <w:r>
        <w:tab/>
      </w:r>
      <w:r>
        <w:tab/>
      </w:r>
      <w:r>
        <w:tab/>
        <w:t>Monday, February 28, 2011</w:t>
      </w:r>
    </w:p>
    <w:p w:rsidR="00767719" w:rsidRDefault="00767719" w:rsidP="003A7857">
      <w:pPr>
        <w:spacing w:after="0" w:line="240" w:lineRule="auto"/>
      </w:pPr>
    </w:p>
    <w:p w:rsidR="00767719" w:rsidRDefault="00767719" w:rsidP="003A7857">
      <w:pPr>
        <w:spacing w:after="0" w:line="240" w:lineRule="auto"/>
      </w:pPr>
      <w:r>
        <w:t>Time:</w:t>
      </w:r>
      <w:r>
        <w:tab/>
      </w:r>
      <w:r>
        <w:tab/>
      </w:r>
      <w:r>
        <w:tab/>
      </w:r>
      <w:r>
        <w:tab/>
        <w:t>1:00pm – 3:00 p.m.</w:t>
      </w:r>
    </w:p>
    <w:p w:rsidR="00767719" w:rsidRDefault="00767719" w:rsidP="003A7857">
      <w:pPr>
        <w:spacing w:after="0" w:line="240" w:lineRule="auto"/>
      </w:pPr>
    </w:p>
    <w:p w:rsidR="00767719" w:rsidRDefault="00767719" w:rsidP="003A7857">
      <w:pPr>
        <w:spacing w:after="0" w:line="240" w:lineRule="auto"/>
      </w:pPr>
      <w:r>
        <w:t>Place:</w:t>
      </w:r>
      <w:r>
        <w:tab/>
      </w:r>
      <w:r>
        <w:tab/>
      </w:r>
      <w:r>
        <w:tab/>
      </w:r>
      <w:r>
        <w:tab/>
        <w:t>Los Medanos College – Library Community Room 109</w:t>
      </w:r>
    </w:p>
    <w:p w:rsidR="00767719" w:rsidRDefault="00767719" w:rsidP="003A7857">
      <w:pPr>
        <w:spacing w:after="0" w:line="240" w:lineRule="auto"/>
      </w:pPr>
      <w:r>
        <w:tab/>
      </w:r>
      <w:r>
        <w:tab/>
      </w:r>
      <w:r>
        <w:tab/>
      </w:r>
      <w:r>
        <w:tab/>
      </w:r>
      <w:smartTag w:uri="urn:schemas-microsoft-com:office:smarttags" w:element="Street">
        <w:smartTag w:uri="urn:schemas-microsoft-com:office:smarttags" w:element="address">
          <w:r>
            <w:t>2700 East Leland Road</w:t>
          </w:r>
        </w:smartTag>
      </w:smartTag>
    </w:p>
    <w:p w:rsidR="00767719" w:rsidRDefault="00767719" w:rsidP="003A7857">
      <w:pPr>
        <w:spacing w:after="0" w:line="240" w:lineRule="auto"/>
      </w:pPr>
      <w:r>
        <w:tab/>
      </w:r>
      <w:r>
        <w:tab/>
      </w:r>
      <w:r>
        <w:tab/>
      </w:r>
      <w:r>
        <w:tab/>
      </w:r>
      <w:smartTag w:uri="urn:schemas-microsoft-com:office:smarttags" w:element="place">
        <w:smartTag w:uri="urn:schemas-microsoft-com:office:smarttags" w:element="City">
          <w:r>
            <w:t>Pittsburg</w:t>
          </w:r>
        </w:smartTag>
        <w:r>
          <w:t xml:space="preserve">, </w:t>
        </w:r>
        <w:smartTag w:uri="urn:schemas-microsoft-com:office:smarttags" w:element="PostalCode">
          <w:r>
            <w:t>CA</w:t>
          </w:r>
        </w:smartTag>
        <w:r>
          <w:t xml:space="preserve"> </w:t>
        </w:r>
        <w:smartTag w:uri="urn:schemas-microsoft-com:office:smarttags" w:element="PostalCode">
          <w:r>
            <w:t>94565-5107</w:t>
          </w:r>
        </w:smartTag>
      </w:smartTag>
    </w:p>
    <w:p w:rsidR="00767719" w:rsidRDefault="00767719" w:rsidP="003A7857">
      <w:pPr>
        <w:spacing w:after="0" w:line="240" w:lineRule="auto"/>
      </w:pPr>
    </w:p>
    <w:p w:rsidR="00767719" w:rsidRDefault="00767719" w:rsidP="003A7857">
      <w:pPr>
        <w:spacing w:after="0" w:line="240" w:lineRule="auto"/>
      </w:pPr>
      <w:r>
        <w:t>Chair:</w:t>
      </w:r>
      <w:r>
        <w:tab/>
      </w:r>
      <w:r>
        <w:tab/>
      </w:r>
      <w:r>
        <w:tab/>
      </w:r>
      <w:r>
        <w:tab/>
        <w:t>President Shawn DeMille</w:t>
      </w:r>
    </w:p>
    <w:p w:rsidR="00767719" w:rsidRDefault="00767719" w:rsidP="003A7857">
      <w:pPr>
        <w:spacing w:after="0" w:line="240" w:lineRule="auto"/>
        <w:rPr>
          <w:b/>
        </w:rPr>
      </w:pPr>
    </w:p>
    <w:p w:rsidR="00767719" w:rsidRDefault="00767719" w:rsidP="003A7857">
      <w:pPr>
        <w:pStyle w:val="ListParagraph"/>
        <w:numPr>
          <w:ilvl w:val="0"/>
          <w:numId w:val="1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Call to Order:</w:t>
      </w:r>
      <w:r>
        <w:tab/>
      </w:r>
      <w:r>
        <w:tab/>
        <w:t>Meeting called to order at 1:03pm</w:t>
      </w:r>
    </w:p>
    <w:p w:rsidR="00767719" w:rsidRDefault="00767719" w:rsidP="003A7857">
      <w:pPr>
        <w:pStyle w:val="ListParagraph"/>
        <w:spacing w:after="0" w:line="240" w:lineRule="auto"/>
        <w:ind w:left="360"/>
      </w:pPr>
    </w:p>
    <w:p w:rsidR="00767719" w:rsidRDefault="00767719" w:rsidP="003A7857">
      <w:pPr>
        <w:pStyle w:val="ListParagraph"/>
        <w:numPr>
          <w:ilvl w:val="0"/>
          <w:numId w:val="2"/>
        </w:numPr>
        <w:spacing w:after="0" w:line="240" w:lineRule="auto"/>
      </w:pPr>
      <w:r>
        <w:rPr>
          <w:b/>
        </w:rPr>
        <w:t>Roll Call:</w:t>
      </w:r>
      <w:r>
        <w:tab/>
      </w:r>
      <w:r>
        <w:tab/>
      </w:r>
      <w:r>
        <w:tab/>
      </w:r>
      <w:r>
        <w:rPr>
          <w:u w:val="single"/>
        </w:rPr>
        <w:t>Present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rPr>
          <w:u w:val="single"/>
        </w:rPr>
        <w:t>Absent</w:t>
      </w:r>
    </w:p>
    <w:p w:rsidR="00767719" w:rsidRDefault="00767719" w:rsidP="003A7857">
      <w:pPr>
        <w:tabs>
          <w:tab w:val="left" w:pos="2899"/>
          <w:tab w:val="left" w:pos="7275"/>
        </w:tabs>
        <w:spacing w:after="0" w:line="240" w:lineRule="auto"/>
      </w:pPr>
      <w:r>
        <w:tab/>
        <w:t xml:space="preserve"> President Shawn DeMille</w:t>
      </w:r>
      <w:r>
        <w:tab/>
      </w:r>
    </w:p>
    <w:p w:rsidR="00767719" w:rsidRDefault="00767719" w:rsidP="003A7857">
      <w:pPr>
        <w:tabs>
          <w:tab w:val="left" w:pos="2899"/>
        </w:tabs>
        <w:spacing w:after="0" w:line="240" w:lineRule="auto"/>
      </w:pPr>
      <w:r>
        <w:tab/>
        <w:t>* V.P. Finance Amir Rana</w:t>
      </w:r>
    </w:p>
    <w:p w:rsidR="00767719" w:rsidRDefault="00767719" w:rsidP="003A7857">
      <w:pPr>
        <w:tabs>
          <w:tab w:val="left" w:pos="2899"/>
        </w:tabs>
        <w:spacing w:after="0" w:line="240" w:lineRule="auto"/>
      </w:pPr>
      <w:r>
        <w:tab/>
        <w:t xml:space="preserve">   Advisor Demetria Lawrence</w:t>
      </w:r>
    </w:p>
    <w:p w:rsidR="00767719" w:rsidRDefault="00767719" w:rsidP="003A7857">
      <w:pPr>
        <w:tabs>
          <w:tab w:val="left" w:pos="2899"/>
        </w:tabs>
        <w:spacing w:after="0" w:line="240" w:lineRule="auto"/>
      </w:pPr>
      <w:r>
        <w:tab/>
        <w:t xml:space="preserve">  * Michelle Nnaji</w:t>
      </w:r>
    </w:p>
    <w:p w:rsidR="00767719" w:rsidRDefault="00767719" w:rsidP="003A7857">
      <w:pPr>
        <w:tabs>
          <w:tab w:val="left" w:pos="2899"/>
        </w:tabs>
        <w:spacing w:after="0" w:line="240" w:lineRule="auto"/>
      </w:pPr>
      <w:r>
        <w:t xml:space="preserve">                                                          </w:t>
      </w:r>
      <w:r>
        <w:tab/>
        <w:t>* Rafael Loza</w:t>
      </w:r>
    </w:p>
    <w:p w:rsidR="00767719" w:rsidRDefault="00767719" w:rsidP="003A7857">
      <w:pPr>
        <w:tabs>
          <w:tab w:val="left" w:pos="2899"/>
        </w:tabs>
        <w:spacing w:after="0" w:line="240" w:lineRule="auto"/>
      </w:pPr>
      <w:r>
        <w:tab/>
        <w:t>* Elizabeth Brannon</w:t>
      </w:r>
    </w:p>
    <w:p w:rsidR="00767719" w:rsidRDefault="00767719" w:rsidP="003A7857">
      <w:pPr>
        <w:tabs>
          <w:tab w:val="left" w:pos="2899"/>
        </w:tabs>
        <w:spacing w:after="0" w:line="240" w:lineRule="auto"/>
      </w:pPr>
      <w:r>
        <w:tab/>
        <w:t>Debora Van Eckhardt</w:t>
      </w:r>
    </w:p>
    <w:p w:rsidR="00767719" w:rsidRDefault="00767719" w:rsidP="003A7857">
      <w:pPr>
        <w:tabs>
          <w:tab w:val="left" w:pos="2899"/>
        </w:tabs>
        <w:spacing w:after="0" w:line="240" w:lineRule="auto"/>
      </w:pPr>
      <w:r>
        <w:tab/>
        <w:t>Gorson Rodriguez</w:t>
      </w:r>
    </w:p>
    <w:p w:rsidR="00767719" w:rsidRDefault="00767719" w:rsidP="003A7857">
      <w:pPr>
        <w:tabs>
          <w:tab w:val="left" w:pos="2899"/>
        </w:tabs>
        <w:spacing w:after="0" w:line="240" w:lineRule="auto"/>
      </w:pPr>
      <w:r>
        <w:tab/>
        <w:t>Daniel Curiel</w:t>
      </w:r>
    </w:p>
    <w:p w:rsidR="00767719" w:rsidRDefault="00767719" w:rsidP="003A7857">
      <w:pPr>
        <w:tabs>
          <w:tab w:val="left" w:pos="2899"/>
        </w:tabs>
        <w:spacing w:after="0" w:line="240" w:lineRule="auto"/>
      </w:pPr>
      <w:r>
        <w:tab/>
        <w:t>Louis Gordon</w:t>
      </w:r>
    </w:p>
    <w:p w:rsidR="00767719" w:rsidRDefault="00767719" w:rsidP="003A7857">
      <w:pPr>
        <w:tabs>
          <w:tab w:val="left" w:pos="2899"/>
        </w:tabs>
        <w:spacing w:after="0" w:line="240" w:lineRule="auto"/>
      </w:pPr>
      <w:r>
        <w:tab/>
        <w:t>Simone Black</w:t>
      </w:r>
    </w:p>
    <w:p w:rsidR="00767719" w:rsidRDefault="00767719" w:rsidP="003A7857">
      <w:pPr>
        <w:tabs>
          <w:tab w:val="left" w:pos="2899"/>
        </w:tabs>
        <w:spacing w:after="0" w:line="240" w:lineRule="auto"/>
      </w:pPr>
      <w:r>
        <w:tab/>
      </w:r>
    </w:p>
    <w:p w:rsidR="00767719" w:rsidRDefault="00767719" w:rsidP="003A7857">
      <w:pPr>
        <w:pStyle w:val="ListParagraph"/>
        <w:spacing w:after="0" w:line="240" w:lineRule="auto"/>
        <w:ind w:left="0"/>
      </w:pPr>
    </w:p>
    <w:p w:rsidR="00767719" w:rsidRDefault="00767719" w:rsidP="003A7857">
      <w:pPr>
        <w:pStyle w:val="ListParagraph"/>
        <w:spacing w:after="0" w:line="240" w:lineRule="auto"/>
        <w:ind w:left="0"/>
      </w:pPr>
    </w:p>
    <w:p w:rsidR="00767719" w:rsidRDefault="00767719" w:rsidP="003A7857">
      <w:pPr>
        <w:pStyle w:val="ListParagraph"/>
        <w:spacing w:after="0" w:line="240" w:lineRule="auto"/>
        <w:ind w:left="0"/>
      </w:pPr>
      <w:r>
        <w:t>Quorum:</w:t>
      </w:r>
      <w:r>
        <w:tab/>
      </w:r>
      <w:r>
        <w:tab/>
      </w:r>
      <w:r>
        <w:tab/>
        <w:t>Those present constitute a quorum.</w:t>
      </w:r>
    </w:p>
    <w:p w:rsidR="00767719" w:rsidRDefault="00767719" w:rsidP="003A7857">
      <w:pPr>
        <w:pStyle w:val="ListParagraph"/>
        <w:spacing w:after="0" w:line="240" w:lineRule="auto"/>
        <w:ind w:left="0"/>
      </w:pPr>
    </w:p>
    <w:p w:rsidR="00767719" w:rsidRDefault="00767719" w:rsidP="003A7857">
      <w:pPr>
        <w:spacing w:after="0" w:line="240" w:lineRule="auto"/>
      </w:pPr>
      <w:r>
        <w:t>*Voting board members</w:t>
      </w:r>
    </w:p>
    <w:p w:rsidR="00767719" w:rsidRDefault="00767719" w:rsidP="003A7857">
      <w:pPr>
        <w:pStyle w:val="ListParagraph"/>
        <w:spacing w:after="0" w:line="240" w:lineRule="auto"/>
        <w:ind w:left="0"/>
      </w:pPr>
    </w:p>
    <w:p w:rsidR="00767719" w:rsidRDefault="00767719" w:rsidP="003A7857">
      <w:pPr>
        <w:spacing w:after="0" w:line="240" w:lineRule="auto"/>
      </w:pPr>
    </w:p>
    <w:p w:rsidR="00767719" w:rsidRDefault="00767719" w:rsidP="003A7857">
      <w:pPr>
        <w:pStyle w:val="ListParagraph"/>
        <w:spacing w:after="0" w:line="240" w:lineRule="auto"/>
        <w:ind w:left="0"/>
        <w:rPr>
          <w:b/>
        </w:rPr>
      </w:pPr>
    </w:p>
    <w:p w:rsidR="00767719" w:rsidRDefault="00767719" w:rsidP="003A7857">
      <w:pPr>
        <w:pStyle w:val="ListParagraph"/>
        <w:spacing w:after="0" w:line="240" w:lineRule="auto"/>
        <w:ind w:left="0"/>
        <w:rPr>
          <w:b/>
          <w:u w:val="single"/>
        </w:rPr>
      </w:pPr>
    </w:p>
    <w:p w:rsidR="00767719" w:rsidRDefault="00767719" w:rsidP="003A7857">
      <w:pPr>
        <w:pStyle w:val="ListParagraph"/>
        <w:numPr>
          <w:ilvl w:val="0"/>
          <w:numId w:val="1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Approve Agenda Monday, February 28, 2011:</w:t>
      </w:r>
    </w:p>
    <w:p w:rsidR="00767719" w:rsidRDefault="00767719" w:rsidP="003A7857">
      <w:pPr>
        <w:pStyle w:val="ListParagraph"/>
        <w:spacing w:after="0" w:line="240" w:lineRule="auto"/>
        <w:ind w:left="0"/>
        <w:rPr>
          <w:highlight w:val="yellow"/>
        </w:rPr>
      </w:pPr>
    </w:p>
    <w:p w:rsidR="00767719" w:rsidRDefault="00767719" w:rsidP="003A7857">
      <w:pPr>
        <w:pStyle w:val="ListParagraph"/>
        <w:spacing w:after="0" w:line="240" w:lineRule="auto"/>
        <w:ind w:left="0"/>
      </w:pPr>
      <w:r>
        <w:rPr>
          <w:highlight w:val="yellow"/>
        </w:rPr>
        <w:t>Motion to approve the agenda for Monday, February 28, 2011.</w:t>
      </w:r>
    </w:p>
    <w:p w:rsidR="00767719" w:rsidRDefault="00767719" w:rsidP="003A7857">
      <w:pPr>
        <w:pStyle w:val="ListParagraph"/>
        <w:spacing w:after="0" w:line="240" w:lineRule="auto"/>
        <w:ind w:left="0"/>
      </w:pPr>
    </w:p>
    <w:p w:rsidR="00767719" w:rsidRDefault="00767719" w:rsidP="003A7857">
      <w:pPr>
        <w:pStyle w:val="ListParagraph"/>
        <w:spacing w:after="0" w:line="240" w:lineRule="auto"/>
        <w:ind w:left="0"/>
      </w:pPr>
      <w:r>
        <w:t>Motion:</w:t>
      </w:r>
      <w:r>
        <w:tab/>
      </w:r>
      <w:r>
        <w:tab/>
      </w:r>
      <w:r>
        <w:tab/>
      </w:r>
      <w:r>
        <w:tab/>
        <w:t>V.P. Finance Amir Rana</w:t>
      </w:r>
    </w:p>
    <w:p w:rsidR="00767719" w:rsidRDefault="00767719" w:rsidP="003A7857">
      <w:pPr>
        <w:pStyle w:val="ListParagraph"/>
        <w:spacing w:after="0" w:line="240" w:lineRule="auto"/>
        <w:ind w:left="0"/>
      </w:pPr>
      <w:r>
        <w:t>Second:</w:t>
      </w:r>
      <w:r>
        <w:tab/>
      </w:r>
      <w:r>
        <w:tab/>
      </w:r>
      <w:r>
        <w:tab/>
      </w:r>
      <w:r>
        <w:tab/>
        <w:t>President Shawn DeMille</w:t>
      </w:r>
    </w:p>
    <w:p w:rsidR="00767719" w:rsidRDefault="00767719" w:rsidP="003A7857">
      <w:pPr>
        <w:pStyle w:val="ListParagraph"/>
        <w:spacing w:after="0" w:line="240" w:lineRule="auto"/>
        <w:ind w:left="0"/>
      </w:pPr>
      <w:r>
        <w:t>Vote:</w:t>
      </w:r>
      <w:r>
        <w:tab/>
      </w:r>
      <w:r>
        <w:tab/>
      </w:r>
      <w:r>
        <w:tab/>
      </w:r>
      <w:r>
        <w:tab/>
        <w:t>2-0-0</w:t>
      </w:r>
    </w:p>
    <w:p w:rsidR="00767719" w:rsidRDefault="00767719" w:rsidP="003A7857">
      <w:pPr>
        <w:pStyle w:val="ListParagraph"/>
        <w:spacing w:after="0" w:line="240" w:lineRule="auto"/>
        <w:ind w:left="0"/>
      </w:pPr>
    </w:p>
    <w:p w:rsidR="00767719" w:rsidRDefault="00767719" w:rsidP="003A7857">
      <w:pPr>
        <w:pStyle w:val="ListParagraph"/>
        <w:spacing w:after="0" w:line="240" w:lineRule="auto"/>
        <w:ind w:left="0"/>
      </w:pPr>
      <w:r>
        <w:t>Vote passed unanimously.</w:t>
      </w:r>
    </w:p>
    <w:p w:rsidR="00767719" w:rsidRDefault="00767719" w:rsidP="003A7857">
      <w:pPr>
        <w:pStyle w:val="ListParagraph"/>
        <w:spacing w:after="0" w:line="240" w:lineRule="auto"/>
        <w:ind w:left="0"/>
        <w:rPr>
          <w:b/>
          <w:u w:val="single"/>
        </w:rPr>
      </w:pPr>
    </w:p>
    <w:p w:rsidR="00767719" w:rsidRDefault="00767719" w:rsidP="003A7857">
      <w:pPr>
        <w:pStyle w:val="ListParagraph"/>
        <w:spacing w:after="0" w:line="240" w:lineRule="auto"/>
        <w:ind w:left="0"/>
        <w:rPr>
          <w:b/>
          <w:u w:val="single"/>
        </w:rPr>
      </w:pPr>
      <w:r>
        <w:rPr>
          <w:b/>
        </w:rPr>
        <w:t xml:space="preserve">      </w:t>
      </w:r>
      <w:r>
        <w:rPr>
          <w:b/>
          <w:u w:val="single"/>
        </w:rPr>
        <w:t>Approve minutes from Monday, February 14, 2011:</w:t>
      </w:r>
    </w:p>
    <w:p w:rsidR="00767719" w:rsidRDefault="00767719" w:rsidP="003A7857">
      <w:pPr>
        <w:pStyle w:val="ListParagraph"/>
        <w:spacing w:after="0" w:line="240" w:lineRule="auto"/>
        <w:ind w:left="0"/>
        <w:rPr>
          <w:b/>
          <w:u w:val="single"/>
        </w:rPr>
      </w:pPr>
    </w:p>
    <w:p w:rsidR="00767719" w:rsidRDefault="00767719" w:rsidP="003A7857">
      <w:pPr>
        <w:pStyle w:val="ListParagraph"/>
        <w:spacing w:after="0" w:line="240" w:lineRule="auto"/>
        <w:ind w:left="0"/>
        <w:rPr>
          <w:b/>
          <w:u w:val="single"/>
        </w:rPr>
      </w:pPr>
      <w:r>
        <w:rPr>
          <w:highlight w:val="yellow"/>
        </w:rPr>
        <w:t>Motion to approve minutes from Monday, February 14, 2011.</w:t>
      </w:r>
    </w:p>
    <w:p w:rsidR="00767719" w:rsidRDefault="00767719" w:rsidP="003A7857">
      <w:pPr>
        <w:spacing w:after="0" w:line="240" w:lineRule="auto"/>
      </w:pPr>
    </w:p>
    <w:p w:rsidR="00767719" w:rsidRDefault="00767719" w:rsidP="003A7857">
      <w:pPr>
        <w:spacing w:after="0" w:line="240" w:lineRule="auto"/>
      </w:pPr>
      <w:r>
        <w:t>Motion:</w:t>
      </w:r>
      <w:r>
        <w:tab/>
      </w:r>
      <w:r>
        <w:tab/>
      </w:r>
      <w:r>
        <w:tab/>
      </w:r>
      <w:r>
        <w:tab/>
        <w:t>V.P. Finance Amir Rana</w:t>
      </w:r>
    </w:p>
    <w:p w:rsidR="00767719" w:rsidRDefault="00767719" w:rsidP="003A7857">
      <w:pPr>
        <w:spacing w:after="0" w:line="240" w:lineRule="auto"/>
      </w:pPr>
      <w:r>
        <w:t>Second:</w:t>
      </w:r>
      <w:r>
        <w:tab/>
      </w:r>
      <w:r>
        <w:tab/>
      </w:r>
      <w:r>
        <w:tab/>
      </w:r>
      <w:r>
        <w:tab/>
        <w:t>President Shawn DeMille</w:t>
      </w:r>
    </w:p>
    <w:p w:rsidR="00767719" w:rsidRDefault="00767719" w:rsidP="003A7857">
      <w:pPr>
        <w:spacing w:after="0" w:line="240" w:lineRule="auto"/>
      </w:pPr>
      <w:r>
        <w:t>Vote:</w:t>
      </w:r>
      <w:r>
        <w:tab/>
      </w:r>
      <w:r>
        <w:tab/>
      </w:r>
      <w:r>
        <w:tab/>
      </w:r>
      <w:r>
        <w:tab/>
        <w:t>2-0-0</w:t>
      </w:r>
    </w:p>
    <w:p w:rsidR="00767719" w:rsidRDefault="00767719" w:rsidP="003A7857">
      <w:pPr>
        <w:spacing w:after="0" w:line="240" w:lineRule="auto"/>
      </w:pPr>
    </w:p>
    <w:p w:rsidR="00767719" w:rsidRDefault="00767719" w:rsidP="003A7857">
      <w:pPr>
        <w:spacing w:after="0" w:line="240" w:lineRule="auto"/>
      </w:pPr>
      <w:r>
        <w:t>Vote passed unanimously.</w:t>
      </w:r>
    </w:p>
    <w:p w:rsidR="00767719" w:rsidRDefault="00767719" w:rsidP="003A7857">
      <w:pPr>
        <w:spacing w:after="0" w:line="240" w:lineRule="auto"/>
      </w:pPr>
    </w:p>
    <w:p w:rsidR="00767719" w:rsidRDefault="00767719" w:rsidP="003A7857">
      <w:pPr>
        <w:pStyle w:val="ListParagraph"/>
        <w:spacing w:after="0" w:line="240" w:lineRule="auto"/>
        <w:ind w:left="0"/>
        <w:rPr>
          <w:b/>
        </w:rPr>
      </w:pPr>
    </w:p>
    <w:p w:rsidR="00767719" w:rsidRDefault="00767719" w:rsidP="003A7857">
      <w:pPr>
        <w:pStyle w:val="ListParagraph"/>
        <w:numPr>
          <w:ilvl w:val="0"/>
          <w:numId w:val="1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Public Comment:  All</w:t>
      </w:r>
    </w:p>
    <w:p w:rsidR="00767719" w:rsidRDefault="00767719" w:rsidP="003A7857">
      <w:pPr>
        <w:pStyle w:val="ListParagraph"/>
        <w:numPr>
          <w:ilvl w:val="0"/>
          <w:numId w:val="3"/>
        </w:numPr>
        <w:spacing w:after="0" w:line="240" w:lineRule="auto"/>
        <w:rPr>
          <w:b/>
          <w:u w:val="single"/>
        </w:rPr>
      </w:pPr>
      <w:r>
        <w:t>No Comment</w:t>
      </w:r>
    </w:p>
    <w:p w:rsidR="00767719" w:rsidRDefault="00767719" w:rsidP="003A7857">
      <w:pPr>
        <w:pStyle w:val="ListParagraph"/>
        <w:spacing w:after="0" w:line="240" w:lineRule="auto"/>
      </w:pPr>
    </w:p>
    <w:p w:rsidR="00767719" w:rsidRDefault="00767719" w:rsidP="003A7857">
      <w:pPr>
        <w:pStyle w:val="ListParagraph"/>
        <w:numPr>
          <w:ilvl w:val="0"/>
          <w:numId w:val="1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Officer/ Senator/ Representative Reports:</w:t>
      </w:r>
    </w:p>
    <w:p w:rsidR="00767719" w:rsidRDefault="00767719" w:rsidP="003A7857">
      <w:pPr>
        <w:spacing w:after="0" w:line="240" w:lineRule="auto"/>
      </w:pPr>
    </w:p>
    <w:p w:rsidR="00767719" w:rsidRDefault="00767719" w:rsidP="003A7857">
      <w:pPr>
        <w:spacing w:after="0" w:line="240" w:lineRule="auto"/>
        <w:ind w:firstLine="360"/>
        <w:rPr>
          <w:u w:val="single"/>
        </w:rPr>
      </w:pPr>
      <w:r>
        <w:rPr>
          <w:u w:val="single"/>
        </w:rPr>
        <w:t>President DeMille:</w:t>
      </w:r>
    </w:p>
    <w:p w:rsidR="00767719" w:rsidRDefault="00767719" w:rsidP="003A7857">
      <w:pPr>
        <w:pStyle w:val="ListParagraph"/>
        <w:numPr>
          <w:ilvl w:val="0"/>
          <w:numId w:val="3"/>
        </w:numPr>
        <w:spacing w:after="0" w:line="240" w:lineRule="auto"/>
      </w:pPr>
      <w:r>
        <w:t>SGC meeting talked about budget</w:t>
      </w:r>
    </w:p>
    <w:p w:rsidR="00767719" w:rsidRDefault="00767719" w:rsidP="003A7857">
      <w:pPr>
        <w:pStyle w:val="ListParagraph"/>
        <w:numPr>
          <w:ilvl w:val="0"/>
          <w:numId w:val="3"/>
        </w:numPr>
        <w:spacing w:after="0" w:line="240" w:lineRule="auto"/>
      </w:pPr>
      <w:r>
        <w:t>Tax proposal going on ballot</w:t>
      </w:r>
    </w:p>
    <w:p w:rsidR="00767719" w:rsidRDefault="00767719" w:rsidP="003A7857">
      <w:pPr>
        <w:pStyle w:val="ListParagraph"/>
        <w:numPr>
          <w:ilvl w:val="0"/>
          <w:numId w:val="3"/>
        </w:numPr>
        <w:spacing w:after="0" w:line="240" w:lineRule="auto"/>
      </w:pPr>
      <w:r>
        <w:t>$3.6 million needs to be cut</w:t>
      </w:r>
    </w:p>
    <w:p w:rsidR="00767719" w:rsidRDefault="00767719" w:rsidP="003A7857">
      <w:pPr>
        <w:pStyle w:val="ListParagraph"/>
        <w:numPr>
          <w:ilvl w:val="0"/>
          <w:numId w:val="3"/>
        </w:numPr>
        <w:spacing w:after="0" w:line="240" w:lineRule="auto"/>
      </w:pPr>
      <w:r>
        <w:t>22% reduction to administrative departments</w:t>
      </w:r>
    </w:p>
    <w:p w:rsidR="00767719" w:rsidRDefault="00767719" w:rsidP="003A7857">
      <w:pPr>
        <w:pStyle w:val="ListParagraph"/>
        <w:numPr>
          <w:ilvl w:val="0"/>
          <w:numId w:val="3"/>
        </w:numPr>
        <w:spacing w:after="0" w:line="240" w:lineRule="auto"/>
      </w:pPr>
      <w:r>
        <w:t>$66 per unit fee in the fall if proposal does not pass</w:t>
      </w:r>
    </w:p>
    <w:p w:rsidR="00767719" w:rsidRDefault="00767719" w:rsidP="003A7857">
      <w:pPr>
        <w:spacing w:after="0" w:line="240" w:lineRule="auto"/>
        <w:ind w:firstLine="360"/>
        <w:rPr>
          <w:u w:val="single"/>
        </w:rPr>
      </w:pPr>
    </w:p>
    <w:p w:rsidR="00767719" w:rsidRDefault="00767719" w:rsidP="003A7857">
      <w:pPr>
        <w:spacing w:after="0" w:line="240" w:lineRule="auto"/>
        <w:ind w:firstLine="360"/>
      </w:pPr>
      <w:r>
        <w:rPr>
          <w:u w:val="single"/>
        </w:rPr>
        <w:t>Vice President of Finance Rana:</w:t>
      </w:r>
    </w:p>
    <w:p w:rsidR="00767719" w:rsidRDefault="00767719" w:rsidP="003A7857">
      <w:pPr>
        <w:pStyle w:val="ListParagraph"/>
        <w:numPr>
          <w:ilvl w:val="0"/>
          <w:numId w:val="4"/>
        </w:numPr>
        <w:spacing w:after="0" w:line="240" w:lineRule="auto"/>
      </w:pPr>
      <w:r>
        <w:t>No Report</w:t>
      </w:r>
    </w:p>
    <w:p w:rsidR="00767719" w:rsidRDefault="00767719" w:rsidP="003A7857">
      <w:pPr>
        <w:spacing w:after="0" w:line="240" w:lineRule="auto"/>
        <w:ind w:left="360"/>
      </w:pPr>
    </w:p>
    <w:p w:rsidR="00767719" w:rsidRDefault="00767719" w:rsidP="003A7857">
      <w:pPr>
        <w:spacing w:after="0" w:line="240" w:lineRule="auto"/>
        <w:rPr>
          <w:b/>
          <w:u w:val="single"/>
        </w:rPr>
      </w:pPr>
    </w:p>
    <w:p w:rsidR="00767719" w:rsidRDefault="00767719" w:rsidP="003A7857">
      <w:pPr>
        <w:pStyle w:val="ListParagraph"/>
        <w:numPr>
          <w:ilvl w:val="0"/>
          <w:numId w:val="1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Advisor Report:</w:t>
      </w:r>
    </w:p>
    <w:p w:rsidR="00767719" w:rsidRPr="00620CCF" w:rsidRDefault="00767719" w:rsidP="00620CCF">
      <w:pPr>
        <w:pStyle w:val="ListParagraph"/>
        <w:numPr>
          <w:ilvl w:val="0"/>
          <w:numId w:val="5"/>
        </w:numPr>
        <w:spacing w:after="0" w:line="240" w:lineRule="auto"/>
        <w:rPr>
          <w:b/>
          <w:u w:val="single"/>
        </w:rPr>
      </w:pPr>
      <w:r>
        <w:t>Black College Expo this past Saturday February 26</w:t>
      </w:r>
      <w:r w:rsidRPr="00620CCF">
        <w:rPr>
          <w:vertAlign w:val="superscript"/>
        </w:rPr>
        <w:t>th</w:t>
      </w:r>
      <w:r>
        <w:t xml:space="preserve"> </w:t>
      </w:r>
    </w:p>
    <w:p w:rsidR="00767719" w:rsidRPr="00620CCF" w:rsidRDefault="00767719" w:rsidP="00620CCF">
      <w:pPr>
        <w:pStyle w:val="ListParagraph"/>
        <w:numPr>
          <w:ilvl w:val="0"/>
          <w:numId w:val="5"/>
        </w:numPr>
        <w:spacing w:after="0" w:line="240" w:lineRule="auto"/>
        <w:rPr>
          <w:b/>
          <w:u w:val="single"/>
        </w:rPr>
      </w:pPr>
      <w:r>
        <w:t>Tomorrow is Club Day from 12pm – 2pm</w:t>
      </w:r>
    </w:p>
    <w:p w:rsidR="00767719" w:rsidRPr="00620CCF" w:rsidRDefault="00767719" w:rsidP="00620CCF">
      <w:pPr>
        <w:pStyle w:val="ListParagraph"/>
        <w:numPr>
          <w:ilvl w:val="0"/>
          <w:numId w:val="5"/>
        </w:numPr>
        <w:spacing w:after="0" w:line="240" w:lineRule="auto"/>
        <w:rPr>
          <w:b/>
          <w:u w:val="single"/>
        </w:rPr>
      </w:pPr>
      <w:r>
        <w:t>Next Monday will continue social justice film “Real Women Have Curves”</w:t>
      </w:r>
    </w:p>
    <w:p w:rsidR="00767719" w:rsidRPr="00620CCF" w:rsidRDefault="00767719" w:rsidP="00620CCF">
      <w:pPr>
        <w:pStyle w:val="ListParagraph"/>
        <w:numPr>
          <w:ilvl w:val="0"/>
          <w:numId w:val="5"/>
        </w:numPr>
        <w:spacing w:after="0" w:line="240" w:lineRule="auto"/>
        <w:rPr>
          <w:b/>
          <w:u w:val="single"/>
        </w:rPr>
      </w:pPr>
      <w:r>
        <w:t>District office have survey that they  want student government members to fill out</w:t>
      </w:r>
    </w:p>
    <w:p w:rsidR="00767719" w:rsidRPr="00620CCF" w:rsidRDefault="00767719" w:rsidP="00620CCF">
      <w:pPr>
        <w:pStyle w:val="ListParagraph"/>
        <w:numPr>
          <w:ilvl w:val="0"/>
          <w:numId w:val="5"/>
        </w:numPr>
        <w:spacing w:after="0" w:line="240" w:lineRule="auto"/>
        <w:rPr>
          <w:b/>
          <w:u w:val="single"/>
        </w:rPr>
      </w:pPr>
      <w:r>
        <w:t>Academic competition is Saturday, April 30</w:t>
      </w:r>
      <w:r w:rsidRPr="00620CCF">
        <w:rPr>
          <w:vertAlign w:val="superscript"/>
        </w:rPr>
        <w:t>th</w:t>
      </w:r>
    </w:p>
    <w:p w:rsidR="00767719" w:rsidRPr="00620CCF" w:rsidRDefault="00767719" w:rsidP="00620CCF">
      <w:pPr>
        <w:pStyle w:val="ListParagraph"/>
        <w:numPr>
          <w:ilvl w:val="0"/>
          <w:numId w:val="5"/>
        </w:numPr>
        <w:spacing w:after="0" w:line="240" w:lineRule="auto"/>
        <w:rPr>
          <w:b/>
          <w:u w:val="single"/>
        </w:rPr>
      </w:pPr>
      <w:r>
        <w:t>Senate members are required to be at Academic Competition</w:t>
      </w:r>
    </w:p>
    <w:p w:rsidR="00767719" w:rsidRPr="00620CCF" w:rsidRDefault="00767719" w:rsidP="00620CCF">
      <w:pPr>
        <w:pStyle w:val="ListParagraph"/>
        <w:numPr>
          <w:ilvl w:val="0"/>
          <w:numId w:val="5"/>
        </w:numPr>
        <w:spacing w:after="0" w:line="240" w:lineRule="auto"/>
        <w:rPr>
          <w:b/>
          <w:u w:val="single"/>
        </w:rPr>
      </w:pPr>
      <w:r>
        <w:t>Winners get scholarships</w:t>
      </w:r>
    </w:p>
    <w:p w:rsidR="00767719" w:rsidRPr="00620CCF" w:rsidRDefault="00767719" w:rsidP="00620CCF">
      <w:pPr>
        <w:pStyle w:val="ListParagraph"/>
        <w:numPr>
          <w:ilvl w:val="0"/>
          <w:numId w:val="5"/>
        </w:numPr>
        <w:spacing w:after="0" w:line="240" w:lineRule="auto"/>
        <w:rPr>
          <w:b/>
          <w:u w:val="single"/>
        </w:rPr>
      </w:pPr>
      <w:r>
        <w:t>Looking for volunteers to come out and help out</w:t>
      </w:r>
    </w:p>
    <w:p w:rsidR="00767719" w:rsidRPr="00620CCF" w:rsidRDefault="00767719" w:rsidP="00620CCF">
      <w:pPr>
        <w:pStyle w:val="ListParagraph"/>
        <w:numPr>
          <w:ilvl w:val="0"/>
          <w:numId w:val="5"/>
        </w:numPr>
        <w:spacing w:after="0" w:line="240" w:lineRule="auto"/>
        <w:rPr>
          <w:b/>
          <w:u w:val="single"/>
        </w:rPr>
      </w:pPr>
      <w:r>
        <w:t>Would need you for entire day, so it would be best to clear your schedule from 7am – 3pm</w:t>
      </w:r>
    </w:p>
    <w:p w:rsidR="00767719" w:rsidRDefault="00767719" w:rsidP="00620CCF">
      <w:pPr>
        <w:pStyle w:val="ListParagraph"/>
        <w:numPr>
          <w:ilvl w:val="0"/>
          <w:numId w:val="5"/>
        </w:numPr>
        <w:spacing w:after="0" w:line="240" w:lineRule="auto"/>
        <w:rPr>
          <w:b/>
          <w:u w:val="single"/>
        </w:rPr>
      </w:pPr>
      <w:r>
        <w:t>President Shawn DeMille will be the person to contact for more information about Academic Competition at sdemiile@losmedanos.edu</w:t>
      </w:r>
    </w:p>
    <w:p w:rsidR="00767719" w:rsidRDefault="00767719" w:rsidP="00620CCF">
      <w:pPr>
        <w:pStyle w:val="ListParagraph"/>
        <w:spacing w:after="0" w:line="240" w:lineRule="auto"/>
        <w:rPr>
          <w:b/>
          <w:u w:val="single"/>
        </w:rPr>
      </w:pPr>
    </w:p>
    <w:p w:rsidR="00767719" w:rsidRDefault="00767719" w:rsidP="003A7857">
      <w:pPr>
        <w:pStyle w:val="ListParagraph"/>
        <w:numPr>
          <w:ilvl w:val="0"/>
          <w:numId w:val="1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Spring 2011 LMC/ District-wide Committee Appointments:</w:t>
      </w:r>
    </w:p>
    <w:p w:rsidR="00767719" w:rsidRPr="00620CCF" w:rsidRDefault="00767719" w:rsidP="003A7857">
      <w:pPr>
        <w:pStyle w:val="ListParagraph"/>
        <w:numPr>
          <w:ilvl w:val="0"/>
          <w:numId w:val="6"/>
        </w:numPr>
        <w:spacing w:after="0" w:line="240" w:lineRule="auto"/>
        <w:rPr>
          <w:b/>
        </w:rPr>
      </w:pPr>
      <w:r>
        <w:t>Elizabeth Brannon:</w:t>
      </w:r>
      <w:r>
        <w:tab/>
        <w:t>IDEA Committee</w:t>
      </w:r>
    </w:p>
    <w:p w:rsidR="00767719" w:rsidRPr="00620CCF" w:rsidRDefault="00767719" w:rsidP="003A7857">
      <w:pPr>
        <w:pStyle w:val="ListParagraph"/>
        <w:numPr>
          <w:ilvl w:val="0"/>
          <w:numId w:val="6"/>
        </w:numPr>
        <w:spacing w:after="0" w:line="240" w:lineRule="auto"/>
        <w:rPr>
          <w:b/>
        </w:rPr>
      </w:pPr>
      <w:r>
        <w:t>Michelle Nnaji:</w:t>
      </w:r>
      <w:r>
        <w:tab/>
      </w:r>
      <w:r>
        <w:tab/>
        <w:t>IDEA Committee</w:t>
      </w:r>
    </w:p>
    <w:p w:rsidR="00767719" w:rsidRPr="00620CCF" w:rsidRDefault="00767719" w:rsidP="003A7857">
      <w:pPr>
        <w:pStyle w:val="ListParagraph"/>
        <w:numPr>
          <w:ilvl w:val="0"/>
          <w:numId w:val="6"/>
        </w:numPr>
        <w:spacing w:after="0" w:line="240" w:lineRule="auto"/>
        <w:rPr>
          <w:b/>
        </w:rPr>
      </w:pPr>
      <w:r>
        <w:t>Rafael Loza:</w:t>
      </w:r>
      <w:r>
        <w:tab/>
      </w:r>
      <w:r>
        <w:tab/>
        <w:t>SGC Committee</w:t>
      </w:r>
    </w:p>
    <w:p w:rsidR="00767719" w:rsidRPr="00620CCF" w:rsidRDefault="00767719" w:rsidP="00620CCF">
      <w:pPr>
        <w:spacing w:after="0" w:line="240" w:lineRule="auto"/>
        <w:rPr>
          <w:b/>
        </w:rPr>
      </w:pPr>
    </w:p>
    <w:p w:rsidR="00767719" w:rsidRDefault="00767719" w:rsidP="00620CCF">
      <w:pPr>
        <w:spacing w:after="0" w:line="240" w:lineRule="auto"/>
        <w:ind w:left="360"/>
        <w:rPr>
          <w:b/>
        </w:rPr>
      </w:pPr>
    </w:p>
    <w:p w:rsidR="00767719" w:rsidRDefault="00767719" w:rsidP="00620CCF">
      <w:pPr>
        <w:spacing w:after="0" w:line="240" w:lineRule="auto"/>
        <w:ind w:left="360"/>
      </w:pPr>
      <w:r w:rsidRPr="00D23892">
        <w:rPr>
          <w:highlight w:val="yellow"/>
        </w:rPr>
        <w:t>Motion to appoint Michelle Nnaji and Elizabeth Brannon to IDEA. And Rafael Loza to SGC.</w:t>
      </w:r>
    </w:p>
    <w:p w:rsidR="00767719" w:rsidRDefault="00767719" w:rsidP="00620CCF">
      <w:pPr>
        <w:spacing w:after="0" w:line="240" w:lineRule="auto"/>
        <w:ind w:left="360"/>
      </w:pPr>
    </w:p>
    <w:p w:rsidR="00767719" w:rsidRDefault="00767719" w:rsidP="00620CCF">
      <w:pPr>
        <w:spacing w:after="0" w:line="240" w:lineRule="auto"/>
        <w:ind w:left="360"/>
      </w:pPr>
      <w:r>
        <w:t>Motion:</w:t>
      </w:r>
      <w:r>
        <w:tab/>
      </w:r>
      <w:r>
        <w:tab/>
      </w:r>
      <w:r>
        <w:tab/>
        <w:t>V.P. of Finance Amir Rana</w:t>
      </w:r>
    </w:p>
    <w:p w:rsidR="00767719" w:rsidRDefault="00767719" w:rsidP="00620CCF">
      <w:pPr>
        <w:spacing w:after="0" w:line="240" w:lineRule="auto"/>
        <w:ind w:left="360"/>
      </w:pPr>
      <w:r>
        <w:t>Second:</w:t>
      </w:r>
      <w:r>
        <w:tab/>
      </w:r>
      <w:r>
        <w:tab/>
      </w:r>
      <w:r>
        <w:tab/>
        <w:t>Senator Elizabeth Brannon</w:t>
      </w:r>
    </w:p>
    <w:p w:rsidR="00767719" w:rsidRDefault="00767719" w:rsidP="00620CCF">
      <w:pPr>
        <w:spacing w:after="0" w:line="240" w:lineRule="auto"/>
        <w:ind w:left="360"/>
      </w:pPr>
      <w:r>
        <w:t>Vote:</w:t>
      </w:r>
      <w:r>
        <w:tab/>
      </w:r>
      <w:r>
        <w:tab/>
      </w:r>
      <w:r>
        <w:tab/>
        <w:t>4-0-0</w:t>
      </w:r>
    </w:p>
    <w:p w:rsidR="00767719" w:rsidRDefault="00767719" w:rsidP="00620CCF">
      <w:pPr>
        <w:spacing w:after="0" w:line="240" w:lineRule="auto"/>
        <w:ind w:left="360"/>
      </w:pPr>
    </w:p>
    <w:p w:rsidR="00767719" w:rsidRDefault="00767719" w:rsidP="00620CCF">
      <w:pPr>
        <w:spacing w:after="0" w:line="240" w:lineRule="auto"/>
        <w:ind w:left="360"/>
      </w:pPr>
      <w:r>
        <w:t>Vote passed unanimously</w:t>
      </w:r>
    </w:p>
    <w:p w:rsidR="00767719" w:rsidRPr="00620CCF" w:rsidRDefault="00767719" w:rsidP="00620CCF">
      <w:pPr>
        <w:spacing w:after="0" w:line="240" w:lineRule="auto"/>
        <w:ind w:left="360"/>
      </w:pPr>
    </w:p>
    <w:p w:rsidR="00767719" w:rsidRDefault="00767719" w:rsidP="003A7857">
      <w:pPr>
        <w:pStyle w:val="ListParagraph"/>
        <w:spacing w:after="0" w:line="240" w:lineRule="auto"/>
      </w:pPr>
    </w:p>
    <w:p w:rsidR="00767719" w:rsidRDefault="00767719" w:rsidP="003A7857">
      <w:pPr>
        <w:spacing w:after="0" w:line="240" w:lineRule="auto"/>
        <w:rPr>
          <w:b/>
          <w:u w:val="single"/>
        </w:rPr>
      </w:pPr>
    </w:p>
    <w:p w:rsidR="00767719" w:rsidRDefault="00767719" w:rsidP="003A7857">
      <w:pPr>
        <w:pStyle w:val="ListParagraph"/>
        <w:numPr>
          <w:ilvl w:val="0"/>
          <w:numId w:val="1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Senator Applications Appointment:</w:t>
      </w:r>
    </w:p>
    <w:p w:rsidR="00767719" w:rsidRDefault="00767719" w:rsidP="00D23892">
      <w:pPr>
        <w:pStyle w:val="ListParagraph"/>
        <w:spacing w:after="0" w:line="240" w:lineRule="auto"/>
      </w:pPr>
      <w:r w:rsidRPr="00D23892">
        <w:rPr>
          <w:highlight w:val="yellow"/>
        </w:rPr>
        <w:t>Motion to appoint Michelle Nnaji, Michelle Brannon, and Rafael Loza as Senators</w:t>
      </w:r>
    </w:p>
    <w:p w:rsidR="00767719" w:rsidRDefault="00767719" w:rsidP="00D23892">
      <w:pPr>
        <w:pStyle w:val="ListParagraph"/>
        <w:spacing w:after="0" w:line="240" w:lineRule="auto"/>
      </w:pPr>
    </w:p>
    <w:p w:rsidR="00767719" w:rsidRDefault="00767719" w:rsidP="00D23892">
      <w:pPr>
        <w:pStyle w:val="ListParagraph"/>
        <w:spacing w:after="0" w:line="240" w:lineRule="auto"/>
      </w:pPr>
      <w:r>
        <w:t>Motion:</w:t>
      </w:r>
      <w:r>
        <w:tab/>
      </w:r>
      <w:r>
        <w:tab/>
      </w:r>
      <w:r>
        <w:tab/>
      </w:r>
      <w:r>
        <w:tab/>
        <w:t>V.P. of Finance Amir Rana</w:t>
      </w:r>
    </w:p>
    <w:p w:rsidR="00767719" w:rsidRDefault="00767719" w:rsidP="00D23892">
      <w:pPr>
        <w:pStyle w:val="ListParagraph"/>
        <w:spacing w:after="0" w:line="240" w:lineRule="auto"/>
      </w:pPr>
      <w:r>
        <w:t>Second:</w:t>
      </w:r>
      <w:r>
        <w:tab/>
      </w:r>
      <w:r>
        <w:tab/>
      </w:r>
      <w:r>
        <w:tab/>
      </w:r>
      <w:r>
        <w:tab/>
        <w:t>President Shawn DeMille</w:t>
      </w:r>
    </w:p>
    <w:p w:rsidR="00767719" w:rsidRDefault="00767719" w:rsidP="00D23892">
      <w:pPr>
        <w:pStyle w:val="ListParagraph"/>
        <w:spacing w:after="0" w:line="240" w:lineRule="auto"/>
      </w:pPr>
      <w:r>
        <w:t>Vote:</w:t>
      </w:r>
      <w:r>
        <w:tab/>
      </w:r>
      <w:r>
        <w:tab/>
      </w:r>
      <w:r>
        <w:tab/>
      </w:r>
      <w:r>
        <w:tab/>
        <w:t>2-0-0</w:t>
      </w:r>
    </w:p>
    <w:p w:rsidR="00767719" w:rsidRDefault="00767719" w:rsidP="00D23892">
      <w:pPr>
        <w:pStyle w:val="ListParagraph"/>
        <w:spacing w:after="0" w:line="240" w:lineRule="auto"/>
      </w:pPr>
    </w:p>
    <w:p w:rsidR="00767719" w:rsidRDefault="00767719" w:rsidP="00D23892">
      <w:pPr>
        <w:pStyle w:val="ListParagraph"/>
        <w:spacing w:after="0" w:line="240" w:lineRule="auto"/>
      </w:pPr>
      <w:r>
        <w:t>Vote passed unanimously</w:t>
      </w:r>
    </w:p>
    <w:p w:rsidR="00767719" w:rsidRPr="00D23892" w:rsidRDefault="00767719" w:rsidP="00D23892">
      <w:pPr>
        <w:pStyle w:val="ListParagraph"/>
        <w:rPr>
          <w:b/>
        </w:rPr>
      </w:pPr>
    </w:p>
    <w:p w:rsidR="00767719" w:rsidRDefault="00767719" w:rsidP="003A7857">
      <w:pPr>
        <w:pStyle w:val="ListParagraph"/>
        <w:numPr>
          <w:ilvl w:val="0"/>
          <w:numId w:val="1"/>
        </w:numPr>
        <w:rPr>
          <w:b/>
        </w:rPr>
      </w:pPr>
      <w:r>
        <w:rPr>
          <w:b/>
          <w:u w:val="single"/>
        </w:rPr>
        <w:t>Senator Group Interview:</w:t>
      </w:r>
    </w:p>
    <w:p w:rsidR="00767719" w:rsidRDefault="00767719" w:rsidP="003A7857">
      <w:pPr>
        <w:pStyle w:val="ListParagraph"/>
        <w:rPr>
          <w:u w:val="single"/>
        </w:rPr>
      </w:pPr>
      <w:r>
        <w:rPr>
          <w:u w:val="single"/>
        </w:rPr>
        <w:t>Gorson Rodriguez:</w:t>
      </w:r>
    </w:p>
    <w:p w:rsidR="00767719" w:rsidRPr="008805F2" w:rsidRDefault="00767719" w:rsidP="00D23892">
      <w:pPr>
        <w:pStyle w:val="ListParagraph"/>
        <w:numPr>
          <w:ilvl w:val="0"/>
          <w:numId w:val="7"/>
        </w:numPr>
        <w:rPr>
          <w:u w:val="single"/>
        </w:rPr>
      </w:pPr>
      <w:r>
        <w:t>Currently enrolled in Puente</w:t>
      </w:r>
    </w:p>
    <w:p w:rsidR="00767719" w:rsidRPr="008805F2" w:rsidRDefault="00767719" w:rsidP="00D23892">
      <w:pPr>
        <w:pStyle w:val="ListParagraph"/>
        <w:numPr>
          <w:ilvl w:val="0"/>
          <w:numId w:val="7"/>
        </w:numPr>
        <w:rPr>
          <w:u w:val="single"/>
        </w:rPr>
      </w:pPr>
      <w:r>
        <w:t>Looking for leadership</w:t>
      </w:r>
    </w:p>
    <w:p w:rsidR="00767719" w:rsidRPr="008805F2" w:rsidRDefault="00767719" w:rsidP="00D23892">
      <w:pPr>
        <w:pStyle w:val="ListParagraph"/>
        <w:numPr>
          <w:ilvl w:val="0"/>
          <w:numId w:val="7"/>
        </w:numPr>
        <w:rPr>
          <w:u w:val="single"/>
        </w:rPr>
      </w:pPr>
      <w:r>
        <w:t>Do community service will  help with transfer to 4 year University looks good on application</w:t>
      </w:r>
    </w:p>
    <w:p w:rsidR="00767719" w:rsidRPr="00D23892" w:rsidRDefault="00767719" w:rsidP="008805F2">
      <w:pPr>
        <w:pStyle w:val="ListParagraph"/>
        <w:rPr>
          <w:u w:val="single"/>
        </w:rPr>
      </w:pPr>
    </w:p>
    <w:p w:rsidR="00767719" w:rsidRDefault="00767719" w:rsidP="008805F2">
      <w:pPr>
        <w:pStyle w:val="ListParagraph"/>
        <w:rPr>
          <w:u w:val="single"/>
        </w:rPr>
      </w:pPr>
      <w:r>
        <w:rPr>
          <w:u w:val="single"/>
        </w:rPr>
        <w:t>Daniel Curiel:</w:t>
      </w:r>
    </w:p>
    <w:p w:rsidR="00767719" w:rsidRPr="008805F2" w:rsidRDefault="00767719" w:rsidP="008805F2">
      <w:pPr>
        <w:pStyle w:val="ListParagraph"/>
        <w:numPr>
          <w:ilvl w:val="0"/>
          <w:numId w:val="8"/>
        </w:numPr>
        <w:rPr>
          <w:u w:val="single"/>
        </w:rPr>
      </w:pPr>
      <w:r>
        <w:t>Currently involved with club La Raza</w:t>
      </w:r>
    </w:p>
    <w:p w:rsidR="00767719" w:rsidRPr="008805F2" w:rsidRDefault="00767719" w:rsidP="008805F2">
      <w:pPr>
        <w:pStyle w:val="ListParagraph"/>
        <w:numPr>
          <w:ilvl w:val="0"/>
          <w:numId w:val="8"/>
        </w:numPr>
        <w:rPr>
          <w:u w:val="single"/>
        </w:rPr>
      </w:pPr>
      <w:r>
        <w:t>Would like to gain leadership skills</w:t>
      </w:r>
    </w:p>
    <w:p w:rsidR="00767719" w:rsidRPr="008805F2" w:rsidRDefault="00767719" w:rsidP="008805F2">
      <w:pPr>
        <w:pStyle w:val="ListParagraph"/>
        <w:numPr>
          <w:ilvl w:val="0"/>
          <w:numId w:val="8"/>
        </w:numPr>
        <w:rPr>
          <w:u w:val="single"/>
        </w:rPr>
      </w:pPr>
      <w:r>
        <w:t>Looks good on college application</w:t>
      </w:r>
    </w:p>
    <w:p w:rsidR="00767719" w:rsidRDefault="00767719" w:rsidP="008805F2">
      <w:pPr>
        <w:pStyle w:val="ListParagraph"/>
        <w:rPr>
          <w:u w:val="single"/>
        </w:rPr>
      </w:pPr>
    </w:p>
    <w:p w:rsidR="00767719" w:rsidRDefault="00767719" w:rsidP="008805F2">
      <w:pPr>
        <w:pStyle w:val="ListParagraph"/>
        <w:rPr>
          <w:u w:val="single"/>
        </w:rPr>
      </w:pPr>
      <w:r>
        <w:rPr>
          <w:u w:val="single"/>
        </w:rPr>
        <w:t>Louis Gordon:</w:t>
      </w:r>
    </w:p>
    <w:p w:rsidR="00767719" w:rsidRDefault="00767719" w:rsidP="008805F2">
      <w:pPr>
        <w:pStyle w:val="ListParagraph"/>
        <w:numPr>
          <w:ilvl w:val="0"/>
          <w:numId w:val="8"/>
        </w:numPr>
      </w:pPr>
      <w:r>
        <w:t>Would like to become a principal of high school</w:t>
      </w:r>
    </w:p>
    <w:p w:rsidR="00767719" w:rsidRDefault="00767719" w:rsidP="008805F2">
      <w:pPr>
        <w:pStyle w:val="ListParagraph"/>
        <w:numPr>
          <w:ilvl w:val="0"/>
          <w:numId w:val="8"/>
        </w:numPr>
      </w:pPr>
      <w:r>
        <w:t xml:space="preserve">Looks good on college application </w:t>
      </w:r>
    </w:p>
    <w:p w:rsidR="00767719" w:rsidRDefault="00767719" w:rsidP="008805F2">
      <w:pPr>
        <w:pStyle w:val="ListParagraph"/>
        <w:numPr>
          <w:ilvl w:val="0"/>
          <w:numId w:val="8"/>
        </w:numPr>
      </w:pPr>
      <w:r>
        <w:t>Would like to give back to the community</w:t>
      </w:r>
    </w:p>
    <w:p w:rsidR="00767719" w:rsidRDefault="00767719" w:rsidP="003A7857">
      <w:pPr>
        <w:pStyle w:val="ListParagraph"/>
        <w:numPr>
          <w:ilvl w:val="0"/>
          <w:numId w:val="8"/>
        </w:numPr>
      </w:pPr>
      <w:r>
        <w:t>Passionate about community outreach</w:t>
      </w:r>
    </w:p>
    <w:p w:rsidR="00767719" w:rsidRPr="008805F2" w:rsidRDefault="00767719" w:rsidP="008805F2">
      <w:pPr>
        <w:pStyle w:val="ListParagraph"/>
      </w:pPr>
    </w:p>
    <w:p w:rsidR="00767719" w:rsidRDefault="00767719" w:rsidP="003A7857">
      <w:pPr>
        <w:pStyle w:val="ListParagraph"/>
        <w:numPr>
          <w:ilvl w:val="0"/>
          <w:numId w:val="1"/>
        </w:numPr>
      </w:pPr>
      <w:r>
        <w:rPr>
          <w:b/>
          <w:u w:val="single"/>
        </w:rPr>
        <w:t>SSCCC General Assembly and March in March:</w:t>
      </w:r>
    </w:p>
    <w:p w:rsidR="00767719" w:rsidRDefault="00767719" w:rsidP="008805F2">
      <w:pPr>
        <w:pStyle w:val="ListParagraph"/>
        <w:numPr>
          <w:ilvl w:val="0"/>
          <w:numId w:val="10"/>
        </w:numPr>
      </w:pPr>
      <w:r>
        <w:t>March in March is historic March to Sacramento</w:t>
      </w:r>
    </w:p>
    <w:p w:rsidR="00767719" w:rsidRDefault="00767719" w:rsidP="008805F2">
      <w:pPr>
        <w:pStyle w:val="ListParagraph"/>
        <w:numPr>
          <w:ilvl w:val="0"/>
          <w:numId w:val="10"/>
        </w:numPr>
      </w:pPr>
      <w:r>
        <w:t>March in March will be held Monday, March 14</w:t>
      </w:r>
      <w:r w:rsidRPr="008805F2">
        <w:rPr>
          <w:vertAlign w:val="superscript"/>
        </w:rPr>
        <w:t>th</w:t>
      </w:r>
      <w:r>
        <w:t xml:space="preserve"> </w:t>
      </w:r>
    </w:p>
    <w:p w:rsidR="00767719" w:rsidRDefault="00767719" w:rsidP="008805F2">
      <w:pPr>
        <w:pStyle w:val="ListParagraph"/>
        <w:numPr>
          <w:ilvl w:val="0"/>
          <w:numId w:val="10"/>
        </w:numPr>
      </w:pPr>
      <w:r>
        <w:t>Everyone should go will cancel Monday Senate Meeting</w:t>
      </w:r>
    </w:p>
    <w:p w:rsidR="00767719" w:rsidRDefault="00767719" w:rsidP="008805F2">
      <w:pPr>
        <w:pStyle w:val="ListParagraph"/>
        <w:numPr>
          <w:ilvl w:val="0"/>
          <w:numId w:val="10"/>
        </w:numPr>
      </w:pPr>
      <w:r>
        <w:t>District wide will lose around 1,000 students</w:t>
      </w:r>
    </w:p>
    <w:p w:rsidR="00767719" w:rsidRDefault="00767719" w:rsidP="008805F2">
      <w:pPr>
        <w:pStyle w:val="ListParagraph"/>
        <w:numPr>
          <w:ilvl w:val="0"/>
          <w:numId w:val="10"/>
        </w:numPr>
      </w:pPr>
      <w:r>
        <w:t>Special election in June to see if taxes will be extended</w:t>
      </w:r>
    </w:p>
    <w:p w:rsidR="00767719" w:rsidRDefault="00767719" w:rsidP="008805F2">
      <w:pPr>
        <w:pStyle w:val="ListParagraph"/>
        <w:numPr>
          <w:ilvl w:val="0"/>
          <w:numId w:val="10"/>
        </w:numPr>
      </w:pPr>
      <w:r>
        <w:t>Friday, March 11</w:t>
      </w:r>
      <w:r w:rsidRPr="008805F2">
        <w:rPr>
          <w:vertAlign w:val="superscript"/>
        </w:rPr>
        <w:t>th</w:t>
      </w:r>
      <w:r>
        <w:t xml:space="preserve"> is deadline to get it on the ballot</w:t>
      </w:r>
    </w:p>
    <w:p w:rsidR="00767719" w:rsidRDefault="00767719" w:rsidP="008805F2">
      <w:pPr>
        <w:pStyle w:val="ListParagraph"/>
        <w:numPr>
          <w:ilvl w:val="0"/>
          <w:numId w:val="10"/>
        </w:numPr>
      </w:pPr>
      <w:r>
        <w:t>CalWorks have people who are trying to get off of welfare, but cuts are made worse to CalWorks</w:t>
      </w:r>
    </w:p>
    <w:p w:rsidR="00767719" w:rsidRDefault="00767719" w:rsidP="008805F2">
      <w:pPr>
        <w:pStyle w:val="ListParagraph"/>
        <w:numPr>
          <w:ilvl w:val="0"/>
          <w:numId w:val="10"/>
        </w:numPr>
      </w:pPr>
      <w:r>
        <w:t>Student government does not have enough money to rally</w:t>
      </w:r>
    </w:p>
    <w:p w:rsidR="00767719" w:rsidRDefault="00767719" w:rsidP="008805F2">
      <w:pPr>
        <w:pStyle w:val="ListParagraph"/>
        <w:numPr>
          <w:ilvl w:val="0"/>
          <w:numId w:val="10"/>
        </w:numPr>
      </w:pPr>
      <w:r>
        <w:t>March in March march starts at 10am</w:t>
      </w:r>
    </w:p>
    <w:p w:rsidR="00767719" w:rsidRDefault="00767719" w:rsidP="008805F2">
      <w:pPr>
        <w:pStyle w:val="ListParagraph"/>
        <w:numPr>
          <w:ilvl w:val="0"/>
          <w:numId w:val="10"/>
        </w:numPr>
      </w:pPr>
      <w:r>
        <w:t>Event will end around 2pm</w:t>
      </w:r>
    </w:p>
    <w:p w:rsidR="00767719" w:rsidRDefault="00767719" w:rsidP="008805F2">
      <w:pPr>
        <w:pStyle w:val="ListParagraph"/>
        <w:numPr>
          <w:ilvl w:val="0"/>
          <w:numId w:val="10"/>
        </w:numPr>
      </w:pPr>
      <w:r>
        <w:t>Will find out by the end of the day if DVC and LMC students can ride together on bus to March in March</w:t>
      </w:r>
    </w:p>
    <w:p w:rsidR="00767719" w:rsidRDefault="00767719" w:rsidP="008805F2">
      <w:pPr>
        <w:pStyle w:val="ListParagraph"/>
        <w:numPr>
          <w:ilvl w:val="0"/>
          <w:numId w:val="10"/>
        </w:numPr>
      </w:pPr>
      <w:r>
        <w:t>Sacramento April 1 – 3 SSCCC (will leave at 9am)</w:t>
      </w:r>
    </w:p>
    <w:p w:rsidR="00767719" w:rsidRDefault="00767719" w:rsidP="008805F2">
      <w:pPr>
        <w:pStyle w:val="ListParagraph"/>
        <w:numPr>
          <w:ilvl w:val="0"/>
          <w:numId w:val="10"/>
        </w:numPr>
      </w:pPr>
      <w:r>
        <w:t>SSCCC will be held in Sacramento at Double Tree across from Arden Mall</w:t>
      </w:r>
    </w:p>
    <w:p w:rsidR="00767719" w:rsidRDefault="00767719" w:rsidP="008805F2">
      <w:pPr>
        <w:pStyle w:val="ListParagraph"/>
        <w:numPr>
          <w:ilvl w:val="0"/>
          <w:numId w:val="10"/>
        </w:numPr>
      </w:pPr>
      <w:r>
        <w:t>There would be workshops on help with leadership skills</w:t>
      </w:r>
    </w:p>
    <w:p w:rsidR="00767719" w:rsidRDefault="00767719" w:rsidP="008805F2">
      <w:pPr>
        <w:pStyle w:val="ListParagraph"/>
        <w:numPr>
          <w:ilvl w:val="0"/>
          <w:numId w:val="10"/>
        </w:numPr>
      </w:pPr>
      <w:r>
        <w:t>Need to know who would be interested in attending</w:t>
      </w:r>
    </w:p>
    <w:p w:rsidR="00767719" w:rsidRDefault="00767719" w:rsidP="008805F2">
      <w:pPr>
        <w:pStyle w:val="ListParagraph"/>
        <w:numPr>
          <w:ilvl w:val="0"/>
          <w:numId w:val="10"/>
        </w:numPr>
      </w:pPr>
      <w:r>
        <w:t>Registration prices increases by early March</w:t>
      </w:r>
    </w:p>
    <w:p w:rsidR="00767719" w:rsidRPr="005E6473" w:rsidRDefault="00767719" w:rsidP="005E6473">
      <w:pPr>
        <w:pStyle w:val="ListParagraph"/>
      </w:pPr>
    </w:p>
    <w:p w:rsidR="00767719" w:rsidRDefault="00767719" w:rsidP="005E6473">
      <w:pPr>
        <w:pStyle w:val="ListParagraph"/>
        <w:numPr>
          <w:ilvl w:val="0"/>
          <w:numId w:val="1"/>
        </w:numPr>
      </w:pPr>
      <w:r w:rsidRPr="005E6473">
        <w:rPr>
          <w:b/>
          <w:u w:val="single"/>
        </w:rPr>
        <w:t>Future Agenda Items:</w:t>
      </w:r>
    </w:p>
    <w:p w:rsidR="00767719" w:rsidRDefault="00767719" w:rsidP="005E6473">
      <w:pPr>
        <w:pStyle w:val="ListParagraph"/>
        <w:numPr>
          <w:ilvl w:val="0"/>
          <w:numId w:val="11"/>
        </w:numPr>
      </w:pPr>
      <w:r>
        <w:t>General Assembly</w:t>
      </w:r>
    </w:p>
    <w:p w:rsidR="00767719" w:rsidRDefault="00767719" w:rsidP="005E6473">
      <w:pPr>
        <w:pStyle w:val="ListParagraph"/>
        <w:numPr>
          <w:ilvl w:val="0"/>
          <w:numId w:val="11"/>
        </w:numPr>
      </w:pPr>
      <w:r>
        <w:t>Get out the vote</w:t>
      </w:r>
    </w:p>
    <w:p w:rsidR="00767719" w:rsidRDefault="00767719" w:rsidP="005E6473">
      <w:pPr>
        <w:pStyle w:val="ListParagraph"/>
        <w:numPr>
          <w:ilvl w:val="0"/>
          <w:numId w:val="11"/>
        </w:numPr>
      </w:pPr>
      <w:r>
        <w:t>Budget</w:t>
      </w:r>
    </w:p>
    <w:p w:rsidR="00767719" w:rsidRDefault="00767719" w:rsidP="005E6473">
      <w:pPr>
        <w:pStyle w:val="ListParagraph"/>
        <w:numPr>
          <w:ilvl w:val="0"/>
          <w:numId w:val="11"/>
        </w:numPr>
      </w:pPr>
      <w:r>
        <w:t>AGS proposal</w:t>
      </w:r>
    </w:p>
    <w:p w:rsidR="00767719" w:rsidRDefault="00767719" w:rsidP="0052234D">
      <w:pPr>
        <w:pStyle w:val="ListParagraph"/>
      </w:pPr>
    </w:p>
    <w:p w:rsidR="00767719" w:rsidRDefault="00767719" w:rsidP="003A7857">
      <w:pPr>
        <w:pStyle w:val="ListParagraph"/>
        <w:numPr>
          <w:ilvl w:val="0"/>
          <w:numId w:val="1"/>
        </w:numPr>
      </w:pPr>
      <w:r>
        <w:t>Motion to adjourn meeting at 2:11pm</w:t>
      </w:r>
    </w:p>
    <w:p w:rsidR="00767719" w:rsidRDefault="00767719" w:rsidP="003A7857">
      <w:pPr>
        <w:pStyle w:val="ListParagraph"/>
      </w:pPr>
      <w:r>
        <w:t>Motion:</w:t>
      </w:r>
      <w:r>
        <w:tab/>
      </w:r>
      <w:r>
        <w:tab/>
      </w:r>
      <w:r>
        <w:tab/>
        <w:t>V.P. Finance Amir Rana</w:t>
      </w:r>
    </w:p>
    <w:p w:rsidR="00767719" w:rsidRDefault="00767719" w:rsidP="003A7857">
      <w:pPr>
        <w:pStyle w:val="ListParagraph"/>
      </w:pPr>
      <w:r>
        <w:t>Second:</w:t>
      </w:r>
      <w:r>
        <w:tab/>
      </w:r>
      <w:r>
        <w:tab/>
      </w:r>
      <w:r>
        <w:tab/>
        <w:t>Senator Elizabeth Brannon</w:t>
      </w:r>
    </w:p>
    <w:p w:rsidR="00767719" w:rsidRDefault="00767719" w:rsidP="003A7857">
      <w:pPr>
        <w:pStyle w:val="ListParagraph"/>
      </w:pPr>
      <w:r>
        <w:t>Vote:</w:t>
      </w:r>
      <w:r>
        <w:tab/>
      </w:r>
      <w:r>
        <w:tab/>
      </w:r>
      <w:r>
        <w:tab/>
        <w:t>4-0-0</w:t>
      </w:r>
    </w:p>
    <w:p w:rsidR="00767719" w:rsidRDefault="00767719" w:rsidP="003A7857">
      <w:pPr>
        <w:pStyle w:val="ListParagraph"/>
      </w:pPr>
      <w:r>
        <w:t>Vote passed unanimously</w:t>
      </w:r>
    </w:p>
    <w:p w:rsidR="00767719" w:rsidRDefault="00767719" w:rsidP="003A7857"/>
    <w:p w:rsidR="00767719" w:rsidRDefault="00767719" w:rsidP="003A7857"/>
    <w:p w:rsidR="00767719" w:rsidRDefault="00767719" w:rsidP="003A7857"/>
    <w:p w:rsidR="00767719" w:rsidRDefault="00767719" w:rsidP="003A7857"/>
    <w:p w:rsidR="00767719" w:rsidRDefault="00767719"/>
    <w:sectPr w:rsidR="00767719" w:rsidSect="007A72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A12F5"/>
    <w:multiLevelType w:val="hybridMultilevel"/>
    <w:tmpl w:val="F3E07D3E"/>
    <w:lvl w:ilvl="0" w:tplc="E324955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19834E1"/>
    <w:multiLevelType w:val="hybridMultilevel"/>
    <w:tmpl w:val="A02E71C8"/>
    <w:lvl w:ilvl="0" w:tplc="E324955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4A3088"/>
    <w:multiLevelType w:val="hybridMultilevel"/>
    <w:tmpl w:val="158AD2D0"/>
    <w:lvl w:ilvl="0" w:tplc="E324955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67C3FE5"/>
    <w:multiLevelType w:val="hybridMultilevel"/>
    <w:tmpl w:val="E5684A30"/>
    <w:lvl w:ilvl="0" w:tplc="E324955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9C5620C"/>
    <w:multiLevelType w:val="hybridMultilevel"/>
    <w:tmpl w:val="04CECD5A"/>
    <w:lvl w:ilvl="0" w:tplc="E324955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1E54283"/>
    <w:multiLevelType w:val="hybridMultilevel"/>
    <w:tmpl w:val="CFC437EC"/>
    <w:lvl w:ilvl="0" w:tplc="E324955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DD07460"/>
    <w:multiLevelType w:val="hybridMultilevel"/>
    <w:tmpl w:val="E94ED3E8"/>
    <w:lvl w:ilvl="0" w:tplc="EC82E75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A2E7226"/>
    <w:multiLevelType w:val="hybridMultilevel"/>
    <w:tmpl w:val="CA5493EA"/>
    <w:lvl w:ilvl="0" w:tplc="E324955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2761FF9"/>
    <w:multiLevelType w:val="hybridMultilevel"/>
    <w:tmpl w:val="B42EF7A2"/>
    <w:lvl w:ilvl="0" w:tplc="E324955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4154D50"/>
    <w:multiLevelType w:val="hybridMultilevel"/>
    <w:tmpl w:val="3F24D28A"/>
    <w:lvl w:ilvl="0" w:tplc="E01E7ACE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796B5FFB"/>
    <w:multiLevelType w:val="hybridMultilevel"/>
    <w:tmpl w:val="F53A55F2"/>
    <w:lvl w:ilvl="0" w:tplc="E324955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CC901DE"/>
    <w:multiLevelType w:val="hybridMultilevel"/>
    <w:tmpl w:val="E5AC903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6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7857"/>
    <w:rsid w:val="001A7A16"/>
    <w:rsid w:val="0029508B"/>
    <w:rsid w:val="003A7857"/>
    <w:rsid w:val="0052234D"/>
    <w:rsid w:val="005E6473"/>
    <w:rsid w:val="00620CCF"/>
    <w:rsid w:val="0074082B"/>
    <w:rsid w:val="00767719"/>
    <w:rsid w:val="007A72DC"/>
    <w:rsid w:val="00850D52"/>
    <w:rsid w:val="008805F2"/>
    <w:rsid w:val="00C349F3"/>
    <w:rsid w:val="00D23892"/>
    <w:rsid w:val="00D600B2"/>
    <w:rsid w:val="00EA2009"/>
    <w:rsid w:val="00F65D1C"/>
    <w:rsid w:val="00FD1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857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A78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269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654</Words>
  <Characters>3731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of the Los Medanos College</dc:title>
  <dc:subject/>
  <dc:creator>Ja'Vecia Horton</dc:creator>
  <cp:keywords/>
  <dc:description/>
  <cp:lastModifiedBy>Shawn DeMille</cp:lastModifiedBy>
  <cp:revision>2</cp:revision>
  <dcterms:created xsi:type="dcterms:W3CDTF">2011-03-04T22:35:00Z</dcterms:created>
  <dcterms:modified xsi:type="dcterms:W3CDTF">2011-03-04T22:35:00Z</dcterms:modified>
</cp:coreProperties>
</file>